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00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1431"/>
        <w:gridCol w:w="2967"/>
        <w:gridCol w:w="2700"/>
      </w:tblGrid>
      <w:tr w:rsidR="002A1244" w:rsidRPr="002A1244" w14:paraId="1BB59D8B" w14:textId="77777777" w:rsidTr="320C25F1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BF4DC56" w14:textId="77777777" w:rsidR="002A1244" w:rsidRPr="002A1244" w:rsidRDefault="00D85750" w:rsidP="00715C65">
            <w:pPr>
              <w:pStyle w:val="Heading1"/>
            </w:pPr>
            <w:r>
              <w:t>Student Information</w:t>
            </w:r>
          </w:p>
        </w:tc>
      </w:tr>
      <w:tr w:rsidR="002A1244" w:rsidRPr="002A1244" w14:paraId="2938B1C9" w14:textId="77777777" w:rsidTr="320C25F1">
        <w:trPr>
          <w:trHeight w:val="288"/>
        </w:trPr>
        <w:tc>
          <w:tcPr>
            <w:tcW w:w="1206" w:type="pct"/>
            <w:tcBorders>
              <w:top w:val="single" w:sz="4" w:space="0" w:color="auto"/>
            </w:tcBorders>
            <w:vAlign w:val="bottom"/>
          </w:tcPr>
          <w:p w14:paraId="2169B038" w14:textId="77777777" w:rsidR="002A1244" w:rsidRPr="002A1244" w:rsidRDefault="00D85750" w:rsidP="00C53DD5">
            <w:pPr>
              <w:pStyle w:val="NormalIndent"/>
              <w:spacing w:before="120"/>
              <w:ind w:left="144"/>
            </w:pPr>
            <w:r>
              <w:t>Name</w:t>
            </w:r>
          </w:p>
        </w:tc>
        <w:tc>
          <w:tcPr>
            <w:tcW w:w="379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9A1C33" w14:textId="77777777" w:rsidR="002A1244" w:rsidRPr="002A1244" w:rsidRDefault="002A1244" w:rsidP="00487B39">
            <w:pPr>
              <w:spacing w:before="120"/>
            </w:pPr>
          </w:p>
        </w:tc>
      </w:tr>
      <w:tr w:rsidR="002A1244" w:rsidRPr="002A1244" w14:paraId="5FEBD771" w14:textId="77777777" w:rsidTr="320C25F1">
        <w:tc>
          <w:tcPr>
            <w:tcW w:w="1206" w:type="pct"/>
            <w:vAlign w:val="bottom"/>
          </w:tcPr>
          <w:p w14:paraId="7F093D2A" w14:textId="77777777" w:rsidR="002A1244" w:rsidRPr="002A1244" w:rsidRDefault="00D85750" w:rsidP="00C53DD5">
            <w:pPr>
              <w:pStyle w:val="NormalIndent"/>
              <w:spacing w:before="120"/>
              <w:ind w:left="144"/>
            </w:pPr>
            <w:r>
              <w:t>Date of Birth</w:t>
            </w:r>
          </w:p>
        </w:tc>
        <w:tc>
          <w:tcPr>
            <w:tcW w:w="3794" w:type="pct"/>
            <w:gridSpan w:val="3"/>
            <w:tcBorders>
              <w:bottom w:val="single" w:sz="4" w:space="0" w:color="auto"/>
            </w:tcBorders>
            <w:vAlign w:val="bottom"/>
          </w:tcPr>
          <w:p w14:paraId="207C6999" w14:textId="77777777" w:rsidR="002A1244" w:rsidRPr="002A1244" w:rsidRDefault="002A1244" w:rsidP="00487B39">
            <w:pPr>
              <w:spacing w:before="120"/>
            </w:pPr>
          </w:p>
        </w:tc>
      </w:tr>
      <w:tr w:rsidR="00D85750" w:rsidRPr="002A1244" w14:paraId="58098102" w14:textId="77777777" w:rsidTr="320C25F1">
        <w:tc>
          <w:tcPr>
            <w:tcW w:w="1206" w:type="pct"/>
            <w:vAlign w:val="bottom"/>
          </w:tcPr>
          <w:p w14:paraId="75B4E11D" w14:textId="77777777" w:rsidR="00D85750" w:rsidRDefault="00D85750" w:rsidP="00C53DD5">
            <w:pPr>
              <w:pStyle w:val="NormalIndent"/>
              <w:spacing w:before="120"/>
              <w:ind w:left="144"/>
            </w:pPr>
            <w:r>
              <w:t>Telephone No.</w:t>
            </w:r>
          </w:p>
        </w:tc>
        <w:tc>
          <w:tcPr>
            <w:tcW w:w="3794" w:type="pct"/>
            <w:gridSpan w:val="3"/>
            <w:tcBorders>
              <w:bottom w:val="single" w:sz="4" w:space="0" w:color="auto"/>
            </w:tcBorders>
            <w:vAlign w:val="bottom"/>
          </w:tcPr>
          <w:p w14:paraId="372D1849" w14:textId="77777777" w:rsidR="00D85750" w:rsidRPr="002A1244" w:rsidRDefault="00D85750" w:rsidP="00487B39">
            <w:pPr>
              <w:spacing w:before="120"/>
            </w:pPr>
          </w:p>
        </w:tc>
      </w:tr>
      <w:tr w:rsidR="00D85750" w:rsidRPr="002A1244" w14:paraId="02AB03D4" w14:textId="77777777" w:rsidTr="320C25F1">
        <w:tc>
          <w:tcPr>
            <w:tcW w:w="1206" w:type="pct"/>
            <w:vAlign w:val="bottom"/>
          </w:tcPr>
          <w:p w14:paraId="7FA7176B" w14:textId="77777777" w:rsidR="00D85750" w:rsidRDefault="00D85750" w:rsidP="00C53DD5">
            <w:pPr>
              <w:pStyle w:val="NormalIndent"/>
              <w:spacing w:before="120"/>
              <w:ind w:left="144"/>
            </w:pPr>
            <w:r>
              <w:t>E-mall address</w:t>
            </w:r>
          </w:p>
        </w:tc>
        <w:tc>
          <w:tcPr>
            <w:tcW w:w="3794" w:type="pct"/>
            <w:gridSpan w:val="3"/>
            <w:tcBorders>
              <w:bottom w:val="single" w:sz="4" w:space="0" w:color="auto"/>
            </w:tcBorders>
            <w:vAlign w:val="bottom"/>
          </w:tcPr>
          <w:p w14:paraId="483A6113" w14:textId="77777777" w:rsidR="00D85750" w:rsidRPr="002A1244" w:rsidRDefault="00D85750" w:rsidP="00487B39">
            <w:pPr>
              <w:spacing w:before="120"/>
            </w:pPr>
          </w:p>
        </w:tc>
      </w:tr>
      <w:tr w:rsidR="002A1244" w:rsidRPr="002A1244" w14:paraId="644E67A7" w14:textId="77777777" w:rsidTr="320C25F1">
        <w:tc>
          <w:tcPr>
            <w:tcW w:w="1206" w:type="pct"/>
            <w:vAlign w:val="bottom"/>
          </w:tcPr>
          <w:p w14:paraId="75BE7B08" w14:textId="77777777" w:rsidR="002A1244" w:rsidRPr="002A1244" w:rsidRDefault="00D85750" w:rsidP="00C53DD5">
            <w:pPr>
              <w:pStyle w:val="NormalIndent"/>
              <w:spacing w:before="120"/>
              <w:ind w:left="144"/>
            </w:pPr>
            <w:r>
              <w:t>Home Address</w:t>
            </w:r>
          </w:p>
        </w:tc>
        <w:tc>
          <w:tcPr>
            <w:tcW w:w="3794" w:type="pct"/>
            <w:gridSpan w:val="3"/>
            <w:tcBorders>
              <w:bottom w:val="single" w:sz="4" w:space="0" w:color="auto"/>
            </w:tcBorders>
            <w:vAlign w:val="bottom"/>
          </w:tcPr>
          <w:p w14:paraId="2782E9C1" w14:textId="77777777" w:rsidR="00A51AC7" w:rsidRPr="002A1244" w:rsidRDefault="00A51AC7" w:rsidP="00487B39">
            <w:pPr>
              <w:spacing w:before="120"/>
            </w:pPr>
          </w:p>
        </w:tc>
      </w:tr>
      <w:tr w:rsidR="00D85750" w:rsidRPr="002A1244" w14:paraId="15422972" w14:textId="77777777" w:rsidTr="320C25F1">
        <w:tc>
          <w:tcPr>
            <w:tcW w:w="1206" w:type="pct"/>
            <w:vAlign w:val="bottom"/>
          </w:tcPr>
          <w:p w14:paraId="2EEB6A01" w14:textId="77777777" w:rsidR="00D85750" w:rsidRDefault="00D85750" w:rsidP="00C53DD5">
            <w:pPr>
              <w:pStyle w:val="NormalIndent"/>
              <w:spacing w:before="120"/>
              <w:ind w:left="144"/>
            </w:pPr>
            <w:r>
              <w:t>City, State, Zip</w:t>
            </w:r>
          </w:p>
        </w:tc>
        <w:tc>
          <w:tcPr>
            <w:tcW w:w="3794" w:type="pct"/>
            <w:gridSpan w:val="3"/>
            <w:tcBorders>
              <w:bottom w:val="single" w:sz="4" w:space="0" w:color="auto"/>
            </w:tcBorders>
            <w:vAlign w:val="bottom"/>
          </w:tcPr>
          <w:p w14:paraId="184E7744" w14:textId="77777777" w:rsidR="00D85750" w:rsidRPr="002A1244" w:rsidRDefault="00D85750" w:rsidP="00487B39">
            <w:pPr>
              <w:spacing w:before="120"/>
            </w:pPr>
          </w:p>
        </w:tc>
      </w:tr>
      <w:tr w:rsidR="002A1244" w:rsidRPr="002A1244" w14:paraId="04C4A904" w14:textId="77777777" w:rsidTr="320C25F1">
        <w:trPr>
          <w:trHeight w:val="54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63CC7AB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14:paraId="6EAE86CD" w14:textId="77777777" w:rsidTr="320C25F1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794B348" w14:textId="77777777" w:rsidR="002A1244" w:rsidRPr="002A1244" w:rsidRDefault="00A51AC7" w:rsidP="00715C65">
            <w:pPr>
              <w:pStyle w:val="Heading1"/>
            </w:pPr>
            <w:r>
              <w:t>Family Information</w:t>
            </w:r>
          </w:p>
        </w:tc>
      </w:tr>
      <w:tr w:rsidR="002A1244" w:rsidRPr="002A1244" w14:paraId="20625884" w14:textId="77777777" w:rsidTr="320C25F1">
        <w:tc>
          <w:tcPr>
            <w:tcW w:w="1206" w:type="pct"/>
            <w:tcBorders>
              <w:top w:val="single" w:sz="4" w:space="0" w:color="auto"/>
            </w:tcBorders>
            <w:vAlign w:val="bottom"/>
          </w:tcPr>
          <w:p w14:paraId="387668C6" w14:textId="77777777" w:rsidR="002A1244" w:rsidRPr="002A1244" w:rsidRDefault="00A51AC7" w:rsidP="001042F1">
            <w:pPr>
              <w:pStyle w:val="NormalIndent"/>
              <w:spacing w:before="120"/>
              <w:ind w:left="144"/>
            </w:pPr>
            <w:r>
              <w:t>Parents</w:t>
            </w:r>
          </w:p>
        </w:tc>
        <w:tc>
          <w:tcPr>
            <w:tcW w:w="379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9E48F9" w14:textId="77777777" w:rsidR="002A1244" w:rsidRPr="002A1244" w:rsidRDefault="002A1244" w:rsidP="001042F1">
            <w:pPr>
              <w:spacing w:before="120"/>
              <w:ind w:left="144"/>
            </w:pPr>
          </w:p>
        </w:tc>
      </w:tr>
      <w:tr w:rsidR="002A1244" w:rsidRPr="002A1244" w14:paraId="3EC637EA" w14:textId="77777777" w:rsidTr="320C25F1">
        <w:tc>
          <w:tcPr>
            <w:tcW w:w="1206" w:type="pct"/>
            <w:vAlign w:val="bottom"/>
          </w:tcPr>
          <w:p w14:paraId="77EA948B" w14:textId="77777777" w:rsidR="002A1244" w:rsidRPr="002A1244" w:rsidRDefault="00A51AC7" w:rsidP="001042F1">
            <w:pPr>
              <w:pStyle w:val="NormalIndent"/>
              <w:spacing w:before="120"/>
              <w:ind w:left="144"/>
            </w:pPr>
            <w:r>
              <w:t>Siblings (&amp; ages)</w:t>
            </w:r>
          </w:p>
        </w:tc>
        <w:tc>
          <w:tcPr>
            <w:tcW w:w="3794" w:type="pct"/>
            <w:gridSpan w:val="3"/>
            <w:tcBorders>
              <w:bottom w:val="single" w:sz="4" w:space="0" w:color="auto"/>
            </w:tcBorders>
            <w:vAlign w:val="bottom"/>
          </w:tcPr>
          <w:p w14:paraId="7D519B78" w14:textId="77777777" w:rsidR="002A1244" w:rsidRPr="002A1244" w:rsidRDefault="002A1244" w:rsidP="001042F1">
            <w:pPr>
              <w:spacing w:before="120"/>
              <w:ind w:left="144"/>
            </w:pPr>
          </w:p>
        </w:tc>
      </w:tr>
      <w:tr w:rsidR="002A1244" w:rsidRPr="002A1244" w14:paraId="41A48678" w14:textId="77777777" w:rsidTr="320C25F1">
        <w:trPr>
          <w:trHeight w:val="54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55BE672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637BC2" w:rsidRPr="002A1244" w14:paraId="04C7C277" w14:textId="77777777" w:rsidTr="320C25F1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FC78860" w14:textId="77777777" w:rsidR="00637BC2" w:rsidRPr="002A1244" w:rsidRDefault="00640CF6" w:rsidP="00F901D0">
            <w:pPr>
              <w:pStyle w:val="Heading1"/>
            </w:pPr>
            <w:r>
              <w:t>High School</w:t>
            </w:r>
            <w:r w:rsidR="00637BC2">
              <w:t xml:space="preserve"> Information</w:t>
            </w:r>
          </w:p>
        </w:tc>
      </w:tr>
      <w:tr w:rsidR="00637BC2" w:rsidRPr="002A1244" w14:paraId="5AEFCBD2" w14:textId="77777777" w:rsidTr="320C25F1">
        <w:tc>
          <w:tcPr>
            <w:tcW w:w="1206" w:type="pct"/>
            <w:tcBorders>
              <w:top w:val="single" w:sz="4" w:space="0" w:color="auto"/>
            </w:tcBorders>
            <w:vAlign w:val="bottom"/>
          </w:tcPr>
          <w:p w14:paraId="7E7BFECE" w14:textId="77777777" w:rsidR="00637BC2" w:rsidRPr="002A1244" w:rsidRDefault="00640CF6" w:rsidP="001042F1">
            <w:pPr>
              <w:pStyle w:val="NormalIndent"/>
              <w:spacing w:before="120"/>
              <w:ind w:left="144"/>
            </w:pPr>
            <w:r>
              <w:t>School Name</w:t>
            </w:r>
          </w:p>
        </w:tc>
        <w:tc>
          <w:tcPr>
            <w:tcW w:w="379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B3226" w14:textId="77777777" w:rsidR="00637BC2" w:rsidRPr="002A1244" w:rsidRDefault="00637BC2" w:rsidP="001042F1">
            <w:pPr>
              <w:spacing w:before="120"/>
              <w:ind w:left="144"/>
            </w:pPr>
          </w:p>
        </w:tc>
      </w:tr>
      <w:tr w:rsidR="00B33496" w:rsidRPr="002A1244" w14:paraId="2EB35E4E" w14:textId="77777777" w:rsidTr="320C25F1">
        <w:tc>
          <w:tcPr>
            <w:tcW w:w="1206" w:type="pct"/>
            <w:vAlign w:val="bottom"/>
          </w:tcPr>
          <w:p w14:paraId="3C6B2669" w14:textId="77777777" w:rsidR="00B33496" w:rsidRPr="002A1244" w:rsidRDefault="00B33496" w:rsidP="001042F1">
            <w:pPr>
              <w:pStyle w:val="NormalIndent"/>
              <w:spacing w:before="120"/>
              <w:ind w:left="144"/>
            </w:pPr>
            <w:r>
              <w:t>GPA</w:t>
            </w:r>
          </w:p>
        </w:tc>
        <w:tc>
          <w:tcPr>
            <w:tcW w:w="765" w:type="pct"/>
            <w:tcBorders>
              <w:bottom w:val="single" w:sz="4" w:space="0" w:color="auto"/>
            </w:tcBorders>
          </w:tcPr>
          <w:p w14:paraId="75AD4BEE" w14:textId="77777777" w:rsidR="00B33496" w:rsidRPr="002A1244" w:rsidRDefault="00B33496" w:rsidP="00A442CC">
            <w:pPr>
              <w:spacing w:before="120"/>
              <w:jc w:val="center"/>
            </w:pPr>
          </w:p>
        </w:tc>
        <w:tc>
          <w:tcPr>
            <w:tcW w:w="1586" w:type="pct"/>
          </w:tcPr>
          <w:p w14:paraId="1446D5BC" w14:textId="20C6EED9" w:rsidR="00B33496" w:rsidRPr="002A1244" w:rsidRDefault="00B33496" w:rsidP="320C25F1">
            <w:pPr>
              <w:spacing w:before="120"/>
              <w:jc w:val="right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443" w:type="pct"/>
            <w:tcBorders>
              <w:bottom w:val="single" w:sz="4" w:space="0" w:color="auto"/>
            </w:tcBorders>
            <w:vAlign w:val="bottom"/>
          </w:tcPr>
          <w:p w14:paraId="7C8252E7" w14:textId="77777777" w:rsidR="00B33496" w:rsidRPr="002A1244" w:rsidRDefault="00B33496" w:rsidP="00A442CC">
            <w:pPr>
              <w:spacing w:before="120"/>
              <w:jc w:val="center"/>
            </w:pPr>
          </w:p>
        </w:tc>
      </w:tr>
      <w:tr w:rsidR="00487B39" w:rsidRPr="002A1244" w14:paraId="50A90089" w14:textId="77777777" w:rsidTr="320C25F1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3235AFE0" w14:textId="77777777" w:rsidR="00487B39" w:rsidRPr="002A1244" w:rsidRDefault="00487B39" w:rsidP="00487B39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9775A" w:rsidRPr="002A1244" w14:paraId="06C293AC" w14:textId="77777777" w:rsidTr="320C2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E8671A4" w14:textId="77777777" w:rsidR="0029775A" w:rsidRPr="00715C65" w:rsidRDefault="0029775A" w:rsidP="00AB7DB7">
            <w:pPr>
              <w:pStyle w:val="Heading1"/>
            </w:pPr>
            <w:proofErr w:type="gramStart"/>
            <w:r>
              <w:t>Future Plans</w:t>
            </w:r>
            <w:proofErr w:type="gramEnd"/>
            <w:r>
              <w:t xml:space="preserve"> – Secondary Education and Career</w:t>
            </w:r>
          </w:p>
        </w:tc>
      </w:tr>
      <w:tr w:rsidR="0029775A" w:rsidRPr="002A1244" w14:paraId="506E0F0A" w14:textId="77777777" w:rsidTr="320C2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E0F5" w14:textId="77777777" w:rsidR="0029775A" w:rsidRPr="00A51AC7" w:rsidRDefault="0029775A" w:rsidP="00AB7DB7">
            <w:pPr>
              <w:spacing w:before="120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provide information regarding the school you hope to attend, the field of study (major) that you have selected, and your future career aspirations. </w:t>
            </w:r>
            <w:r>
              <w:rPr>
                <w:i/>
                <w:iCs/>
                <w:sz w:val="20"/>
                <w:szCs w:val="20"/>
              </w:rPr>
              <w:t>(</w:t>
            </w:r>
            <w:r w:rsidRPr="00A51AC7">
              <w:rPr>
                <w:i/>
                <w:iCs/>
                <w:sz w:val="20"/>
                <w:szCs w:val="20"/>
              </w:rPr>
              <w:t>The space will increase as you type.</w:t>
            </w:r>
            <w:r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29775A" w:rsidRPr="002A1244" w14:paraId="28FC9026" w14:textId="77777777" w:rsidTr="320C2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CC2D" w14:textId="77777777" w:rsidR="0029775A" w:rsidRPr="00912390" w:rsidRDefault="0029775A" w:rsidP="00AB7DB7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7C32C550" w14:textId="77777777" w:rsidR="00E657B7" w:rsidRDefault="00E657B7"/>
    <w:p w14:paraId="42C88127" w14:textId="77777777" w:rsidR="00E657B7" w:rsidRDefault="00E657B7">
      <w:pPr>
        <w:spacing w:before="0"/>
      </w:pPr>
      <w:r>
        <w:br w:type="page"/>
      </w:r>
    </w:p>
    <w:tbl>
      <w:tblPr>
        <w:tblStyle w:val="TableGrid1"/>
        <w:tblW w:w="500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4"/>
      </w:tblGrid>
      <w:tr w:rsidR="002A1244" w:rsidRPr="002A1244" w14:paraId="6CEE1165" w14:textId="77777777" w:rsidTr="007160A3">
        <w:tc>
          <w:tcPr>
            <w:tcW w:w="5000" w:type="pct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210F8F02" w14:textId="77777777" w:rsidR="002A1244" w:rsidRPr="00715C65" w:rsidRDefault="00A51AC7" w:rsidP="00715C65">
            <w:pPr>
              <w:pStyle w:val="Heading1"/>
            </w:pPr>
            <w:bookmarkStart w:id="0" w:name="_Hlk62718814"/>
            <w:r>
              <w:lastRenderedPageBreak/>
              <w:t>Texas Longhorn Activities, Accomplishments &amp; Organizational Involvement</w:t>
            </w:r>
          </w:p>
        </w:tc>
      </w:tr>
      <w:tr w:rsidR="00A51AC7" w:rsidRPr="002A1244" w14:paraId="19DA96B7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1E4F73" w14:textId="77777777" w:rsidR="00A51AC7" w:rsidRPr="00A51AC7" w:rsidRDefault="00A51AC7" w:rsidP="001042F1">
            <w:pPr>
              <w:spacing w:before="120"/>
              <w:rPr>
                <w:i/>
                <w:iCs/>
                <w:sz w:val="20"/>
                <w:szCs w:val="20"/>
              </w:rPr>
            </w:pPr>
            <w:r w:rsidRPr="00BC1A56">
              <w:rPr>
                <w:sz w:val="20"/>
                <w:szCs w:val="20"/>
              </w:rPr>
              <w:t xml:space="preserve">Describe </w:t>
            </w:r>
            <w:r w:rsidR="00A442CC">
              <w:rPr>
                <w:sz w:val="20"/>
                <w:szCs w:val="20"/>
              </w:rPr>
              <w:t xml:space="preserve">(list) </w:t>
            </w:r>
            <w:r w:rsidRPr="00BC1A56">
              <w:rPr>
                <w:sz w:val="20"/>
                <w:szCs w:val="20"/>
              </w:rPr>
              <w:t xml:space="preserve">your Texas Longhorn activities in the space </w:t>
            </w:r>
            <w:proofErr w:type="gramStart"/>
            <w:r w:rsidRPr="00BC1A56">
              <w:rPr>
                <w:sz w:val="20"/>
                <w:szCs w:val="20"/>
              </w:rPr>
              <w:t>below.</w:t>
            </w:r>
            <w:r w:rsidR="00BC1A56">
              <w:rPr>
                <w:i/>
                <w:iCs/>
                <w:sz w:val="20"/>
                <w:szCs w:val="20"/>
              </w:rPr>
              <w:t>(</w:t>
            </w:r>
            <w:proofErr w:type="gramEnd"/>
            <w:r w:rsidRPr="00A51AC7">
              <w:rPr>
                <w:i/>
                <w:iCs/>
                <w:sz w:val="20"/>
                <w:szCs w:val="20"/>
              </w:rPr>
              <w:t>The space will increase as you type more text.</w:t>
            </w:r>
            <w:r w:rsidR="00BC1A56"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A51AC7" w:rsidRPr="002A1244" w14:paraId="096B3BC0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D4BD33" w14:textId="77777777" w:rsidR="00A442CC" w:rsidRPr="00A442CC" w:rsidRDefault="00A442CC" w:rsidP="00A442CC">
            <w:pPr>
              <w:pStyle w:val="ListParagraph"/>
              <w:numPr>
                <w:ilvl w:val="0"/>
                <w:numId w:val="24"/>
              </w:numPr>
              <w:spacing w:before="120"/>
              <w:rPr>
                <w:sz w:val="24"/>
                <w:szCs w:val="24"/>
              </w:rPr>
            </w:pPr>
          </w:p>
        </w:tc>
      </w:tr>
      <w:bookmarkEnd w:id="0"/>
    </w:tbl>
    <w:p w14:paraId="71DFEFB7" w14:textId="77777777" w:rsidR="00B33496" w:rsidRDefault="00B33496" w:rsidP="00A371C7">
      <w:pPr>
        <w:spacing w:before="120" w:after="120" w:line="240" w:lineRule="auto"/>
      </w:pP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657B7" w:rsidRPr="002A1244" w14:paraId="05DC11A2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C2D1" w:themeFill="accent3" w:themeFillTint="66"/>
            <w:vAlign w:val="bottom"/>
          </w:tcPr>
          <w:p w14:paraId="36FC3DCF" w14:textId="77777777" w:rsidR="00E657B7" w:rsidRPr="00715C65" w:rsidRDefault="00E657B7" w:rsidP="00AB7DB7">
            <w:pPr>
              <w:pStyle w:val="Heading1"/>
            </w:pPr>
            <w:r>
              <w:t>High School Extracurricular Involvement, Accomplishments &amp; Honors</w:t>
            </w:r>
          </w:p>
        </w:tc>
      </w:tr>
      <w:tr w:rsidR="00E657B7" w:rsidRPr="002A1244" w14:paraId="363130BB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D28C0" w14:textId="77777777" w:rsidR="00E657B7" w:rsidRPr="00A51AC7" w:rsidRDefault="00E657B7" w:rsidP="001042F1">
            <w:pPr>
              <w:spacing w:before="120"/>
              <w:rPr>
                <w:i/>
                <w:iCs/>
                <w:sz w:val="20"/>
                <w:szCs w:val="20"/>
              </w:rPr>
            </w:pPr>
            <w:r w:rsidRPr="00BC1A56">
              <w:rPr>
                <w:sz w:val="20"/>
                <w:szCs w:val="20"/>
              </w:rPr>
              <w:t xml:space="preserve">Describe your high school extracurricular activities in the space </w:t>
            </w:r>
            <w:proofErr w:type="gramStart"/>
            <w:r w:rsidRPr="00BC1A56">
              <w:rPr>
                <w:sz w:val="20"/>
                <w:szCs w:val="20"/>
              </w:rPr>
              <w:t>below.</w:t>
            </w:r>
            <w:r>
              <w:rPr>
                <w:i/>
                <w:iCs/>
                <w:sz w:val="20"/>
                <w:szCs w:val="20"/>
              </w:rPr>
              <w:t>(</w:t>
            </w:r>
            <w:proofErr w:type="gramEnd"/>
            <w:r w:rsidRPr="00A51AC7">
              <w:rPr>
                <w:i/>
                <w:iCs/>
                <w:sz w:val="20"/>
                <w:szCs w:val="20"/>
              </w:rPr>
              <w:t>The space will increase as you type.</w:t>
            </w:r>
            <w:r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E657B7" w:rsidRPr="002A1244" w14:paraId="36DE9418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74DC1" w14:textId="77777777" w:rsidR="00A371C7" w:rsidRPr="00A371C7" w:rsidRDefault="00A371C7" w:rsidP="00A371C7">
            <w:pPr>
              <w:pStyle w:val="ListParagraph"/>
              <w:numPr>
                <w:ilvl w:val="0"/>
                <w:numId w:val="25"/>
              </w:numPr>
              <w:spacing w:before="120"/>
              <w:rPr>
                <w:sz w:val="24"/>
                <w:szCs w:val="24"/>
              </w:rPr>
            </w:pPr>
          </w:p>
        </w:tc>
      </w:tr>
    </w:tbl>
    <w:p w14:paraId="13E4324A" w14:textId="77777777" w:rsidR="001042F1" w:rsidRDefault="001042F1">
      <w:pPr>
        <w:spacing w:before="0"/>
      </w:pP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042F1" w:rsidRPr="002A1244" w14:paraId="624E6262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EE9" w:themeFill="accent1" w:themeFillTint="66"/>
            <w:vAlign w:val="bottom"/>
          </w:tcPr>
          <w:p w14:paraId="346A04FE" w14:textId="77777777" w:rsidR="001042F1" w:rsidRPr="00715C65" w:rsidRDefault="001042F1" w:rsidP="00AB7DB7">
            <w:pPr>
              <w:pStyle w:val="Heading1"/>
            </w:pPr>
            <w:r>
              <w:t>Community Leadership Involvement &amp; Accomplishments</w:t>
            </w:r>
          </w:p>
        </w:tc>
      </w:tr>
      <w:tr w:rsidR="001042F1" w:rsidRPr="002A1244" w14:paraId="37286E69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128D5" w14:textId="77777777" w:rsidR="001042F1" w:rsidRPr="00A51AC7" w:rsidRDefault="001042F1" w:rsidP="001042F1">
            <w:pPr>
              <w:spacing w:before="120"/>
              <w:rPr>
                <w:i/>
                <w:iCs/>
                <w:sz w:val="20"/>
                <w:szCs w:val="20"/>
              </w:rPr>
            </w:pPr>
            <w:r w:rsidRPr="00BC1A56">
              <w:rPr>
                <w:sz w:val="20"/>
                <w:szCs w:val="20"/>
              </w:rPr>
              <w:t xml:space="preserve">Describe </w:t>
            </w:r>
            <w:r>
              <w:rPr>
                <w:sz w:val="20"/>
                <w:szCs w:val="20"/>
              </w:rPr>
              <w:t xml:space="preserve">activities in which you lead or participated in </w:t>
            </w:r>
            <w:r w:rsidRPr="00BC1A56">
              <w:rPr>
                <w:sz w:val="20"/>
                <w:szCs w:val="20"/>
              </w:rPr>
              <w:t xml:space="preserve">your </w:t>
            </w:r>
            <w:r>
              <w:rPr>
                <w:sz w:val="20"/>
                <w:szCs w:val="20"/>
              </w:rPr>
              <w:t xml:space="preserve">community (church, volunteer organizations, etc.) in the space below. </w:t>
            </w:r>
            <w:r>
              <w:rPr>
                <w:i/>
                <w:iCs/>
                <w:sz w:val="20"/>
                <w:szCs w:val="20"/>
              </w:rPr>
              <w:t>(</w:t>
            </w:r>
            <w:r w:rsidRPr="00A51AC7">
              <w:rPr>
                <w:i/>
                <w:iCs/>
                <w:sz w:val="20"/>
                <w:szCs w:val="20"/>
              </w:rPr>
              <w:t>The space will increase as you type.</w:t>
            </w:r>
            <w:r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1042F1" w:rsidRPr="002A1244" w14:paraId="6E228325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095E0" w14:textId="77777777" w:rsidR="00A371C7" w:rsidRPr="00A371C7" w:rsidRDefault="00A371C7" w:rsidP="00A371C7">
            <w:pPr>
              <w:pStyle w:val="ListParagraph"/>
              <w:numPr>
                <w:ilvl w:val="0"/>
                <w:numId w:val="26"/>
              </w:numPr>
              <w:spacing w:before="120"/>
              <w:rPr>
                <w:sz w:val="24"/>
                <w:szCs w:val="24"/>
              </w:rPr>
            </w:pPr>
          </w:p>
        </w:tc>
      </w:tr>
    </w:tbl>
    <w:p w14:paraId="3D0E1B4D" w14:textId="77777777" w:rsidR="00E657B7" w:rsidRDefault="00E657B7">
      <w:pPr>
        <w:spacing w:before="0"/>
      </w:pPr>
      <w:r>
        <w:br w:type="page"/>
      </w: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C1A56" w:rsidRPr="002A1244" w14:paraId="10AAE803" w14:textId="77777777" w:rsidTr="320C25F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613A325C" w14:textId="3B971FA1" w:rsidR="00BC1A56" w:rsidRPr="00715C65" w:rsidRDefault="003546EF" w:rsidP="00F901D0">
            <w:pPr>
              <w:pStyle w:val="Heading1"/>
            </w:pPr>
            <w:bookmarkStart w:id="1" w:name="_Hlk62719084"/>
            <w:r>
              <w:lastRenderedPageBreak/>
              <w:t xml:space="preserve">Essay – </w:t>
            </w:r>
            <w:r w:rsidR="62A5B14A">
              <w:t xml:space="preserve">How has raising </w:t>
            </w:r>
            <w:r w:rsidR="5662D795">
              <w:t xml:space="preserve">and showing </w:t>
            </w:r>
            <w:r w:rsidR="62A5B14A">
              <w:t xml:space="preserve">Texas Longhorn </w:t>
            </w:r>
            <w:r w:rsidR="09B1B5D9">
              <w:t>cattle</w:t>
            </w:r>
            <w:r w:rsidR="32891B89">
              <w:t xml:space="preserve"> prepared you for college</w:t>
            </w:r>
            <w:r>
              <w:t>?</w:t>
            </w:r>
          </w:p>
        </w:tc>
      </w:tr>
      <w:tr w:rsidR="00BC1A56" w:rsidRPr="002A1244" w14:paraId="41A8D872" w14:textId="77777777" w:rsidTr="320C25F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9386D9" w14:textId="7BA4F047" w:rsidR="00BC1A56" w:rsidRPr="003546EF" w:rsidRDefault="003546EF" w:rsidP="003546EF">
            <w:pPr>
              <w:spacing w:before="120"/>
              <w:rPr>
                <w:sz w:val="20"/>
                <w:szCs w:val="20"/>
              </w:rPr>
            </w:pPr>
            <w:r w:rsidRPr="320C25F1">
              <w:rPr>
                <w:sz w:val="20"/>
                <w:szCs w:val="20"/>
              </w:rPr>
              <w:t xml:space="preserve">In the space below, write a 500-word essay on why </w:t>
            </w:r>
            <w:r w:rsidR="178F583E" w:rsidRPr="320C25F1">
              <w:rPr>
                <w:sz w:val="20"/>
                <w:szCs w:val="20"/>
              </w:rPr>
              <w:t>raising and showing Longhorn</w:t>
            </w:r>
            <w:r w:rsidR="50807353" w:rsidRPr="320C25F1">
              <w:rPr>
                <w:sz w:val="20"/>
                <w:szCs w:val="20"/>
              </w:rPr>
              <w:t xml:space="preserve"> cattle</w:t>
            </w:r>
            <w:r w:rsidR="178F583E" w:rsidRPr="320C25F1">
              <w:rPr>
                <w:sz w:val="20"/>
                <w:szCs w:val="20"/>
              </w:rPr>
              <w:t xml:space="preserve"> has been important towards your growth as a human and how it has prepared you for college. </w:t>
            </w:r>
            <w:r>
              <w:br/>
            </w:r>
            <w:r w:rsidR="00BC1A56" w:rsidRPr="320C25F1">
              <w:rPr>
                <w:i/>
                <w:iCs/>
                <w:sz w:val="20"/>
                <w:szCs w:val="20"/>
              </w:rPr>
              <w:t>(The space will increase as you type.)</w:t>
            </w:r>
          </w:p>
        </w:tc>
      </w:tr>
      <w:tr w:rsidR="00BC1A56" w:rsidRPr="002A1244" w14:paraId="44882E21" w14:textId="77777777" w:rsidTr="320C25F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846E4D" w14:textId="77777777" w:rsidR="005F56EC" w:rsidRPr="00912390" w:rsidRDefault="005F56EC" w:rsidP="003546EF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375E7DA2" w14:textId="77777777" w:rsidR="0029775A" w:rsidRDefault="0029775A" w:rsidP="002A1244">
      <w:pPr>
        <w:pStyle w:val="NoSpacing"/>
      </w:pPr>
    </w:p>
    <w:p w14:paraId="3F067AEE" w14:textId="77777777" w:rsidR="0029775A" w:rsidRDefault="0029775A">
      <w:pPr>
        <w:spacing w:before="0"/>
        <w:rPr>
          <w:rFonts w:eastAsia="Calibri" w:cs="Calibri"/>
          <w:sz w:val="18"/>
        </w:rPr>
      </w:pPr>
      <w:r>
        <w:br w:type="page"/>
      </w: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3546EF" w:rsidRPr="002A1244" w14:paraId="797DD962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bookmarkEnd w:id="1"/>
          <w:p w14:paraId="76A6D672" w14:textId="77777777" w:rsidR="003546EF" w:rsidRPr="00715C65" w:rsidRDefault="003546EF" w:rsidP="00AB7DB7">
            <w:pPr>
              <w:pStyle w:val="Heading1"/>
            </w:pPr>
            <w:r>
              <w:lastRenderedPageBreak/>
              <w:t>Additional Documentation</w:t>
            </w:r>
          </w:p>
        </w:tc>
      </w:tr>
      <w:tr w:rsidR="003546EF" w:rsidRPr="002A1244" w14:paraId="3A5AB62D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97C1C" w14:textId="77777777" w:rsidR="003546EF" w:rsidRPr="00912390" w:rsidRDefault="003546EF" w:rsidP="00AB7DB7">
            <w:pPr>
              <w:spacing w:before="120"/>
            </w:pPr>
            <w:r w:rsidRPr="00912390">
              <w:t>Please include the following documents with the application.</w:t>
            </w:r>
          </w:p>
          <w:p w14:paraId="42EB3396" w14:textId="77777777" w:rsidR="003546EF" w:rsidRPr="00912390" w:rsidRDefault="003546EF" w:rsidP="003546EF">
            <w:pPr>
              <w:pStyle w:val="ListParagraph"/>
              <w:numPr>
                <w:ilvl w:val="0"/>
                <w:numId w:val="23"/>
              </w:numPr>
              <w:spacing w:before="120"/>
              <w:rPr>
                <w:i/>
                <w:iCs/>
              </w:rPr>
            </w:pPr>
            <w:r w:rsidRPr="00912390">
              <w:t xml:space="preserve">A letter of recommendation from a </w:t>
            </w:r>
            <w:proofErr w:type="gramStart"/>
            <w:r w:rsidRPr="00912390">
              <w:t>school teacher</w:t>
            </w:r>
            <w:proofErr w:type="gramEnd"/>
            <w:r w:rsidRPr="00912390">
              <w:t xml:space="preserve"> or community leader</w:t>
            </w:r>
          </w:p>
          <w:p w14:paraId="5426CD3E" w14:textId="77777777" w:rsidR="003546EF" w:rsidRPr="00912390" w:rsidRDefault="003546EF" w:rsidP="003546EF">
            <w:pPr>
              <w:pStyle w:val="ListParagraph"/>
              <w:numPr>
                <w:ilvl w:val="0"/>
                <w:numId w:val="23"/>
              </w:numPr>
              <w:spacing w:before="120"/>
              <w:rPr>
                <w:i/>
                <w:iCs/>
              </w:rPr>
            </w:pPr>
            <w:r w:rsidRPr="00912390">
              <w:t>A letter of recommendation from a Texas Longhorn Breeder</w:t>
            </w:r>
          </w:p>
          <w:p w14:paraId="6F9CB5DD" w14:textId="77777777" w:rsidR="00912390" w:rsidRPr="00912390" w:rsidRDefault="00912390" w:rsidP="003546EF">
            <w:pPr>
              <w:pStyle w:val="ListParagraph"/>
              <w:numPr>
                <w:ilvl w:val="0"/>
                <w:numId w:val="23"/>
              </w:numPr>
              <w:spacing w:before="120"/>
              <w:rPr>
                <w:i/>
                <w:iCs/>
              </w:rPr>
            </w:pPr>
            <w:r w:rsidRPr="00912390">
              <w:t xml:space="preserve">A recent report </w:t>
            </w:r>
            <w:proofErr w:type="gramStart"/>
            <w:r w:rsidRPr="00912390">
              <w:t>card</w:t>
            </w:r>
            <w:proofErr w:type="gramEnd"/>
          </w:p>
          <w:p w14:paraId="69F9C02A" w14:textId="77777777" w:rsidR="003546EF" w:rsidRPr="00912390" w:rsidRDefault="00912390" w:rsidP="00912390">
            <w:pPr>
              <w:pStyle w:val="ListParagraph"/>
              <w:numPr>
                <w:ilvl w:val="0"/>
                <w:numId w:val="23"/>
              </w:numPr>
              <w:spacing w:before="120"/>
              <w:rPr>
                <w:i/>
                <w:iCs/>
              </w:rPr>
            </w:pPr>
            <w:r w:rsidRPr="00912390">
              <w:t xml:space="preserve">A copy of a high school transcript (or similar document) that includes GPA and graduating </w:t>
            </w:r>
            <w:proofErr w:type="gramStart"/>
            <w:r w:rsidRPr="00912390">
              <w:t>status</w:t>
            </w:r>
            <w:proofErr w:type="gramEnd"/>
          </w:p>
          <w:p w14:paraId="2D4E0637" w14:textId="77777777" w:rsidR="00912390" w:rsidRPr="00912390" w:rsidRDefault="00912390" w:rsidP="00912390">
            <w:pPr>
              <w:spacing w:before="0"/>
              <w:rPr>
                <w:i/>
                <w:iCs/>
              </w:rPr>
            </w:pPr>
          </w:p>
          <w:p w14:paraId="25514898" w14:textId="77777777" w:rsidR="00912390" w:rsidRPr="00912390" w:rsidRDefault="00912390" w:rsidP="00912390">
            <w:pPr>
              <w:spacing w:before="120"/>
              <w:ind w:left="615" w:hanging="615"/>
              <w:rPr>
                <w:i/>
                <w:iCs/>
                <w:sz w:val="20"/>
                <w:szCs w:val="20"/>
              </w:rPr>
            </w:pPr>
            <w:r w:rsidRPr="00912390">
              <w:rPr>
                <w:i/>
                <w:iCs/>
                <w:sz w:val="20"/>
                <w:szCs w:val="20"/>
              </w:rPr>
              <w:t xml:space="preserve">* </w:t>
            </w:r>
            <w:r w:rsidRPr="00912390">
              <w:rPr>
                <w:b/>
                <w:bCs/>
                <w:i/>
                <w:iCs/>
                <w:sz w:val="20"/>
                <w:szCs w:val="20"/>
              </w:rPr>
              <w:t>Note</w:t>
            </w:r>
            <w:r w:rsidRPr="00912390">
              <w:rPr>
                <w:i/>
                <w:iCs/>
                <w:sz w:val="20"/>
                <w:szCs w:val="20"/>
              </w:rPr>
              <w:t xml:space="preserve">: If the </w:t>
            </w:r>
            <w:r>
              <w:rPr>
                <w:i/>
                <w:iCs/>
                <w:sz w:val="20"/>
                <w:szCs w:val="20"/>
              </w:rPr>
              <w:t>individuals</w:t>
            </w:r>
            <w:r w:rsidRPr="00912390">
              <w:rPr>
                <w:i/>
                <w:iCs/>
                <w:sz w:val="20"/>
                <w:szCs w:val="20"/>
              </w:rPr>
              <w:t xml:space="preserve"> that are writing letters of recommendation prefer to send them to the scholarship committee rather than provide them to the applicant, please have them e-mail the letters to </w:t>
            </w:r>
            <w:r w:rsidR="00B610AE">
              <w:rPr>
                <w:i/>
                <w:iCs/>
                <w:sz w:val="20"/>
                <w:szCs w:val="20"/>
              </w:rPr>
              <w:t>tlbgca.</w:t>
            </w:r>
            <w:r w:rsidRPr="00912390">
              <w:rPr>
                <w:i/>
                <w:iCs/>
                <w:sz w:val="20"/>
                <w:szCs w:val="20"/>
              </w:rPr>
              <w:t>scholarship@</w:t>
            </w:r>
            <w:r w:rsidR="00B610AE">
              <w:rPr>
                <w:i/>
                <w:iCs/>
                <w:sz w:val="20"/>
                <w:szCs w:val="20"/>
              </w:rPr>
              <w:t>gmail</w:t>
            </w:r>
            <w:r w:rsidRPr="00912390">
              <w:rPr>
                <w:i/>
                <w:iCs/>
                <w:sz w:val="20"/>
                <w:szCs w:val="20"/>
              </w:rPr>
              <w:t xml:space="preserve">.com. </w:t>
            </w:r>
          </w:p>
        </w:tc>
      </w:tr>
    </w:tbl>
    <w:p w14:paraId="450BB6B6" w14:textId="77777777" w:rsidR="003546EF" w:rsidRDefault="003546EF" w:rsidP="002A1244">
      <w:pPr>
        <w:pStyle w:val="NoSpacing"/>
      </w:pP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12390" w:rsidRPr="002A1244" w14:paraId="1344EDCD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D6D4034" w14:textId="77777777" w:rsidR="00912390" w:rsidRPr="00715C65" w:rsidRDefault="00912390" w:rsidP="00AB7DB7">
            <w:pPr>
              <w:pStyle w:val="Heading1"/>
            </w:pPr>
            <w:r>
              <w:t>Application Submittal</w:t>
            </w:r>
          </w:p>
        </w:tc>
      </w:tr>
      <w:tr w:rsidR="00912390" w:rsidRPr="002A1244" w14:paraId="626AB3C9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637BF5" w14:textId="77777777" w:rsidR="00303FA0" w:rsidRDefault="00912390" w:rsidP="00315D4B">
            <w:pPr>
              <w:spacing w:before="240" w:after="240"/>
            </w:pPr>
            <w:r w:rsidRPr="00912390">
              <w:t xml:space="preserve">Please </w:t>
            </w:r>
            <w:r>
              <w:t xml:space="preserve">submit this </w:t>
            </w:r>
            <w:r w:rsidR="000741C4">
              <w:t xml:space="preserve">completed </w:t>
            </w:r>
            <w:r>
              <w:t xml:space="preserve">application form, along with the additional requested documents, via e-mail to </w:t>
            </w:r>
            <w:hyperlink r:id="rId11" w:history="1">
              <w:r w:rsidR="005B2604" w:rsidRPr="006F18CC">
                <w:rPr>
                  <w:rStyle w:val="Hyperlink"/>
                  <w:b/>
                  <w:bCs/>
                </w:rPr>
                <w:t>tlbgca.scholarship@gmail.com</w:t>
              </w:r>
            </w:hyperlink>
            <w:r>
              <w:t xml:space="preserve">.  </w:t>
            </w:r>
          </w:p>
          <w:p w14:paraId="41973F78" w14:textId="6E30B0EC" w:rsidR="00912390" w:rsidRPr="00912390" w:rsidRDefault="00303FA0" w:rsidP="003038AF">
            <w:pPr>
              <w:spacing w:before="240" w:after="240"/>
              <w:rPr>
                <w:i/>
                <w:iCs/>
                <w:sz w:val="20"/>
                <w:szCs w:val="20"/>
              </w:rPr>
            </w:pPr>
            <w:r>
              <w:t xml:space="preserve">The application and all additional documentation must be received by </w:t>
            </w:r>
            <w:r w:rsidRPr="00303FA0">
              <w:rPr>
                <w:b/>
                <w:bCs/>
                <w:color w:val="FF0000"/>
              </w:rPr>
              <w:t>March 3</w:t>
            </w:r>
            <w:r w:rsidR="003038AF">
              <w:rPr>
                <w:b/>
                <w:bCs/>
                <w:color w:val="FF0000"/>
              </w:rPr>
              <w:t>1</w:t>
            </w:r>
            <w:r w:rsidRPr="00303FA0">
              <w:rPr>
                <w:b/>
                <w:bCs/>
                <w:color w:val="FF0000"/>
              </w:rPr>
              <w:t>, 202</w:t>
            </w:r>
            <w:r w:rsidR="00635F98">
              <w:rPr>
                <w:b/>
                <w:bCs/>
                <w:color w:val="FF0000"/>
              </w:rPr>
              <w:t>4</w:t>
            </w:r>
            <w:r>
              <w:t>.</w:t>
            </w:r>
          </w:p>
        </w:tc>
      </w:tr>
    </w:tbl>
    <w:p w14:paraId="32801404" w14:textId="77777777" w:rsidR="00912390" w:rsidRPr="0006568A" w:rsidRDefault="007160A3" w:rsidP="007160A3">
      <w:pPr>
        <w:pStyle w:val="NoSpacing"/>
        <w:jc w:val="right"/>
      </w:pPr>
      <w:r>
        <w:t>End of document</w:t>
      </w:r>
    </w:p>
    <w:sectPr w:rsidR="00912390" w:rsidRPr="0006568A" w:rsidSect="00F14492">
      <w:headerReference w:type="default" r:id="rId12"/>
      <w:footerReference w:type="default" r:id="rId13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B4166" w14:textId="77777777" w:rsidR="00F14492" w:rsidRDefault="00F14492" w:rsidP="000172E5">
      <w:pPr>
        <w:spacing w:after="0" w:line="240" w:lineRule="auto"/>
      </w:pPr>
      <w:r>
        <w:separator/>
      </w:r>
    </w:p>
  </w:endnote>
  <w:endnote w:type="continuationSeparator" w:id="0">
    <w:p w14:paraId="578FFD20" w14:textId="77777777" w:rsidR="00F14492" w:rsidRDefault="00F14492" w:rsidP="000172E5">
      <w:pPr>
        <w:spacing w:after="0" w:line="240" w:lineRule="auto"/>
      </w:pPr>
      <w:r>
        <w:continuationSeparator/>
      </w:r>
    </w:p>
  </w:endnote>
  <w:endnote w:type="continuationNotice" w:id="1">
    <w:p w14:paraId="60B992F1" w14:textId="77777777" w:rsidR="00F14492" w:rsidRDefault="00F1449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F3CFA2-8CAB-DA4D-A890-BE8E3E7FBB6F}"/>
    <w:embedBold r:id="rId2" w:fontKey="{1815C14B-D9D1-9547-B0AB-26736797AC9B}"/>
    <w:embedItalic r:id="rId3" w:fontKey="{8B378BD9-2D2F-C14D-8857-41C423D313D6}"/>
    <w:embedBoldItalic r:id="rId4" w:fontKey="{C921DF43-459F-104A-8F18-E76DD921CDF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F1DA38C-F2F0-9345-AC16-409DABDD0918}"/>
    <w:embedBold r:id="rId6" w:fontKey="{7FDBC1CC-387A-CD4F-8EB1-E170C6683E52}"/>
    <w:embedItalic r:id="rId7" w:fontKey="{B3A6EEA5-9DCE-CA46-9502-D41403B9DADB}"/>
    <w:embedBoldItalic r:id="rId8" w:fontKey="{79410F99-2DD5-C348-A2B4-567798E95E0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E98F277C-C3DB-174B-885F-6806286F6FD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C9F12171-FE73-3A4A-9FE9-B03E384742E7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11" w:fontKey="{5BDEFD4F-C660-9243-8FCE-2197D883B72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2477852C-25D7-EE4B-A5BF-7DF844210F7F}"/>
    <w:embedBold r:id="rId13" w:fontKey="{6611790D-B294-444B-AC5A-C356DBF6A184}"/>
    <w:embedItalic r:id="rId14" w:fontKey="{20BE8B93-F4DD-534E-BD9F-916F2A365AAF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5" w:fontKey="{217650C7-5F79-B14F-AFAE-A6B6CC610A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BA3E3B8" w14:textId="77777777" w:rsidTr="00C4167A">
      <w:tc>
        <w:tcPr>
          <w:tcW w:w="4675" w:type="dxa"/>
          <w:vAlign w:val="center"/>
        </w:tcPr>
        <w:p w14:paraId="6F00ED1D" w14:textId="77777777" w:rsidR="00311D4F" w:rsidRPr="00311D4F" w:rsidRDefault="003038A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2022</w:t>
          </w:r>
          <w:r w:rsidR="00E657B7">
            <w:rPr>
              <w:sz w:val="18"/>
              <w:szCs w:val="24"/>
            </w:rPr>
            <w:t xml:space="preserve"> TLBGCA Scholarship Application</w:t>
          </w:r>
        </w:p>
      </w:tc>
      <w:tc>
        <w:tcPr>
          <w:tcW w:w="4675" w:type="dxa"/>
          <w:vAlign w:val="center"/>
        </w:tcPr>
        <w:p w14:paraId="1195672D" w14:textId="77777777" w:rsidR="00311D4F" w:rsidRPr="00311D4F" w:rsidRDefault="00E657B7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E657B7">
            <w:rPr>
              <w:sz w:val="18"/>
              <w:szCs w:val="24"/>
            </w:rPr>
            <w:t xml:space="preserve">Page </w:t>
          </w:r>
          <w:r w:rsidR="002428B3" w:rsidRPr="00E657B7">
            <w:rPr>
              <w:b/>
              <w:bCs/>
              <w:sz w:val="18"/>
              <w:szCs w:val="24"/>
            </w:rPr>
            <w:fldChar w:fldCharType="begin"/>
          </w:r>
          <w:r w:rsidRPr="00E657B7">
            <w:rPr>
              <w:b/>
              <w:bCs/>
              <w:sz w:val="18"/>
              <w:szCs w:val="24"/>
            </w:rPr>
            <w:instrText xml:space="preserve"> PAGE  \* Arabic  \* MERGEFORMAT </w:instrText>
          </w:r>
          <w:r w:rsidR="002428B3" w:rsidRPr="00E657B7">
            <w:rPr>
              <w:b/>
              <w:bCs/>
              <w:sz w:val="18"/>
              <w:szCs w:val="24"/>
            </w:rPr>
            <w:fldChar w:fldCharType="separate"/>
          </w:r>
          <w:r w:rsidR="003038AF">
            <w:rPr>
              <w:b/>
              <w:bCs/>
              <w:noProof/>
              <w:sz w:val="18"/>
              <w:szCs w:val="24"/>
            </w:rPr>
            <w:t>1</w:t>
          </w:r>
          <w:r w:rsidR="002428B3" w:rsidRPr="00E657B7">
            <w:rPr>
              <w:b/>
              <w:bCs/>
              <w:sz w:val="18"/>
              <w:szCs w:val="24"/>
            </w:rPr>
            <w:fldChar w:fldCharType="end"/>
          </w:r>
          <w:r w:rsidRPr="00E657B7">
            <w:rPr>
              <w:sz w:val="18"/>
              <w:szCs w:val="24"/>
            </w:rPr>
            <w:t xml:space="preserve"> of </w:t>
          </w:r>
          <w:r w:rsidR="00000000">
            <w:fldChar w:fldCharType="begin"/>
          </w:r>
          <w:r w:rsidR="00000000">
            <w:instrText xml:space="preserve"> NUMPAGES  \* Arabic  \* MERGEFORMAT </w:instrText>
          </w:r>
          <w:r w:rsidR="00000000">
            <w:fldChar w:fldCharType="separate"/>
          </w:r>
          <w:r w:rsidR="003038AF">
            <w:rPr>
              <w:b/>
              <w:bCs/>
              <w:noProof/>
              <w:sz w:val="18"/>
              <w:szCs w:val="24"/>
            </w:rPr>
            <w:t>4</w:t>
          </w:r>
          <w:r w:rsidR="00000000">
            <w:rPr>
              <w:b/>
              <w:bCs/>
              <w:noProof/>
              <w:sz w:val="18"/>
              <w:szCs w:val="24"/>
            </w:rPr>
            <w:fldChar w:fldCharType="end"/>
          </w:r>
        </w:p>
      </w:tc>
    </w:tr>
  </w:tbl>
  <w:p w14:paraId="4963D06D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957BE" w14:textId="77777777" w:rsidR="00F14492" w:rsidRDefault="00F14492" w:rsidP="000172E5">
      <w:pPr>
        <w:spacing w:after="0" w:line="240" w:lineRule="auto"/>
      </w:pPr>
      <w:r>
        <w:separator/>
      </w:r>
    </w:p>
  </w:footnote>
  <w:footnote w:type="continuationSeparator" w:id="0">
    <w:p w14:paraId="5CA5548C" w14:textId="77777777" w:rsidR="00F14492" w:rsidRDefault="00F14492" w:rsidP="000172E5">
      <w:pPr>
        <w:spacing w:after="0" w:line="240" w:lineRule="auto"/>
      </w:pPr>
      <w:r>
        <w:continuationSeparator/>
      </w:r>
    </w:p>
  </w:footnote>
  <w:footnote w:type="continuationNotice" w:id="1">
    <w:p w14:paraId="78689268" w14:textId="77777777" w:rsidR="00F14492" w:rsidRDefault="00F1449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14:paraId="16AA4045" w14:textId="77777777" w:rsidTr="00384B05">
      <w:trPr>
        <w:trHeight w:val="990"/>
      </w:trPr>
      <w:tc>
        <w:tcPr>
          <w:tcW w:w="1350" w:type="dxa"/>
          <w:vAlign w:val="center"/>
        </w:tcPr>
        <w:p w14:paraId="675DEE07" w14:textId="77777777" w:rsidR="00B337A2" w:rsidRPr="00B337A2" w:rsidRDefault="00F1449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hAnsi="Corbel" w:cs="Times New Roman"/>
              <w:b/>
              <w:noProof/>
              <w:color w:val="731F1C"/>
              <w:sz w:val="44"/>
              <w:szCs w:val="24"/>
            </w:rPr>
            <w:object w:dxaOrig="1440" w:dyaOrig="1440" w14:anchorId="5CA1E1E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5" type="#_x0000_t75" alt="" style="position:absolute;left:0;text-align:left;margin-left:8.1pt;margin-top:-6.55pt;width:49.5pt;height:40.85pt;z-index:251659264;mso-wrap-edited:f;mso-width-percent:0;mso-height-percent:0;mso-width-percent:0;mso-height-percent:0" o:allowincell="f">
                <v:imagedata r:id="rId1" o:title=""/>
              </v:shape>
              <o:OLEObject Type="Embed" ProgID="MSPhotoEd.3" ShapeID="_x0000_s1025" DrawAspect="Content" ObjectID="_1768134949" r:id="rId2"/>
            </w:object>
          </w:r>
        </w:p>
      </w:tc>
      <w:tc>
        <w:tcPr>
          <w:tcW w:w="8000" w:type="dxa"/>
          <w:vAlign w:val="center"/>
        </w:tcPr>
        <w:p w14:paraId="19817676" w14:textId="77777777" w:rsidR="00B337A2" w:rsidRPr="002A1244" w:rsidRDefault="00D85750" w:rsidP="002A1244">
          <w:pPr>
            <w:pStyle w:val="Header"/>
            <w:rPr>
              <w:rFonts w:asciiTheme="minorHAnsi" w:hAnsiTheme="minorHAnsi"/>
              <w:b w:val="0"/>
              <w:noProof w:val="0"/>
              <w:sz w:val="28"/>
              <w:szCs w:val="28"/>
            </w:rPr>
          </w:pPr>
          <w:r w:rsidRPr="005B2604">
            <w:rPr>
              <w:color w:val="000000" w:themeColor="text1"/>
            </w:rPr>
            <w:t>TLBGCA Scholarship Application</w:t>
          </w:r>
        </w:p>
      </w:tc>
    </w:tr>
  </w:tbl>
  <w:p w14:paraId="1C7061C6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1FF3C56"/>
    <w:multiLevelType w:val="hybridMultilevel"/>
    <w:tmpl w:val="FF68B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B87D4C"/>
    <w:multiLevelType w:val="hybridMultilevel"/>
    <w:tmpl w:val="278C8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C62E96"/>
    <w:multiLevelType w:val="hybridMultilevel"/>
    <w:tmpl w:val="CBE6C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4C62F23"/>
    <w:multiLevelType w:val="hybridMultilevel"/>
    <w:tmpl w:val="1F740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36867065">
    <w:abstractNumId w:val="13"/>
  </w:num>
  <w:num w:numId="2" w16cid:durableId="245575188">
    <w:abstractNumId w:val="9"/>
  </w:num>
  <w:num w:numId="3" w16cid:durableId="87045690">
    <w:abstractNumId w:val="18"/>
  </w:num>
  <w:num w:numId="4" w16cid:durableId="339237887">
    <w:abstractNumId w:val="14"/>
  </w:num>
  <w:num w:numId="5" w16cid:durableId="1773626094">
    <w:abstractNumId w:val="15"/>
  </w:num>
  <w:num w:numId="6" w16cid:durableId="1915897546">
    <w:abstractNumId w:val="22"/>
  </w:num>
  <w:num w:numId="7" w16cid:durableId="2053534732">
    <w:abstractNumId w:val="8"/>
  </w:num>
  <w:num w:numId="8" w16cid:durableId="2083600269">
    <w:abstractNumId w:val="12"/>
  </w:num>
  <w:num w:numId="9" w16cid:durableId="1269776572">
    <w:abstractNumId w:val="20"/>
  </w:num>
  <w:num w:numId="10" w16cid:durableId="273175809">
    <w:abstractNumId w:val="1"/>
  </w:num>
  <w:num w:numId="11" w16cid:durableId="709299708">
    <w:abstractNumId w:val="5"/>
  </w:num>
  <w:num w:numId="12" w16cid:durableId="2099600036">
    <w:abstractNumId w:val="0"/>
  </w:num>
  <w:num w:numId="13" w16cid:durableId="45379457">
    <w:abstractNumId w:val="2"/>
  </w:num>
  <w:num w:numId="14" w16cid:durableId="488249918">
    <w:abstractNumId w:val="11"/>
  </w:num>
  <w:num w:numId="15" w16cid:durableId="1416899120">
    <w:abstractNumId w:val="10"/>
  </w:num>
  <w:num w:numId="16" w16cid:durableId="490756181">
    <w:abstractNumId w:val="19"/>
  </w:num>
  <w:num w:numId="17" w16cid:durableId="1754737317">
    <w:abstractNumId w:val="3"/>
  </w:num>
  <w:num w:numId="18" w16cid:durableId="1684890752">
    <w:abstractNumId w:val="25"/>
  </w:num>
  <w:num w:numId="19" w16cid:durableId="1900240183">
    <w:abstractNumId w:val="21"/>
  </w:num>
  <w:num w:numId="20" w16cid:durableId="454715870">
    <w:abstractNumId w:val="16"/>
  </w:num>
  <w:num w:numId="21" w16cid:durableId="211580457">
    <w:abstractNumId w:val="24"/>
  </w:num>
  <w:num w:numId="22" w16cid:durableId="1667711328">
    <w:abstractNumId w:val="4"/>
  </w:num>
  <w:num w:numId="23" w16cid:durableId="1921212148">
    <w:abstractNumId w:val="6"/>
  </w:num>
  <w:num w:numId="24" w16cid:durableId="2061397912">
    <w:abstractNumId w:val="7"/>
  </w:num>
  <w:num w:numId="25" w16cid:durableId="1655406552">
    <w:abstractNumId w:val="23"/>
  </w:num>
  <w:num w:numId="26" w16cid:durableId="1570338352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750"/>
    <w:rsid w:val="000172E5"/>
    <w:rsid w:val="00052382"/>
    <w:rsid w:val="0006568A"/>
    <w:rsid w:val="000741C4"/>
    <w:rsid w:val="00076F0F"/>
    <w:rsid w:val="00084253"/>
    <w:rsid w:val="000D1F49"/>
    <w:rsid w:val="000F6D5C"/>
    <w:rsid w:val="001042F1"/>
    <w:rsid w:val="001727CA"/>
    <w:rsid w:val="002428B3"/>
    <w:rsid w:val="0029775A"/>
    <w:rsid w:val="002A1244"/>
    <w:rsid w:val="002C56E6"/>
    <w:rsid w:val="003038AF"/>
    <w:rsid w:val="00303FA0"/>
    <w:rsid w:val="00311D4F"/>
    <w:rsid w:val="00315D4B"/>
    <w:rsid w:val="00344849"/>
    <w:rsid w:val="003546EF"/>
    <w:rsid w:val="00361E11"/>
    <w:rsid w:val="00367C85"/>
    <w:rsid w:val="003F0847"/>
    <w:rsid w:val="0040090B"/>
    <w:rsid w:val="00430F4D"/>
    <w:rsid w:val="0046302A"/>
    <w:rsid w:val="00487B39"/>
    <w:rsid w:val="00487D2D"/>
    <w:rsid w:val="004A1227"/>
    <w:rsid w:val="004D5D62"/>
    <w:rsid w:val="005112D0"/>
    <w:rsid w:val="00577E06"/>
    <w:rsid w:val="00583334"/>
    <w:rsid w:val="005A3BF7"/>
    <w:rsid w:val="005B13DD"/>
    <w:rsid w:val="005B2604"/>
    <w:rsid w:val="005B349A"/>
    <w:rsid w:val="005F2035"/>
    <w:rsid w:val="005F56EC"/>
    <w:rsid w:val="005F7990"/>
    <w:rsid w:val="006145D8"/>
    <w:rsid w:val="00635F98"/>
    <w:rsid w:val="0063739C"/>
    <w:rsid w:val="00637BC2"/>
    <w:rsid w:val="00640CF6"/>
    <w:rsid w:val="006A3D7E"/>
    <w:rsid w:val="007147D7"/>
    <w:rsid w:val="00715C65"/>
    <w:rsid w:val="007160A3"/>
    <w:rsid w:val="00770F25"/>
    <w:rsid w:val="007A35A8"/>
    <w:rsid w:val="007B0A85"/>
    <w:rsid w:val="007C6A52"/>
    <w:rsid w:val="0081002C"/>
    <w:rsid w:val="0082043E"/>
    <w:rsid w:val="00846B76"/>
    <w:rsid w:val="008E203A"/>
    <w:rsid w:val="0091229C"/>
    <w:rsid w:val="00912390"/>
    <w:rsid w:val="00940E73"/>
    <w:rsid w:val="0098597D"/>
    <w:rsid w:val="009F619A"/>
    <w:rsid w:val="009F6DDE"/>
    <w:rsid w:val="00A04B56"/>
    <w:rsid w:val="00A370A8"/>
    <w:rsid w:val="00A371C7"/>
    <w:rsid w:val="00A442CC"/>
    <w:rsid w:val="00A51AC7"/>
    <w:rsid w:val="00A6789E"/>
    <w:rsid w:val="00AB114A"/>
    <w:rsid w:val="00AD6B6B"/>
    <w:rsid w:val="00B113D9"/>
    <w:rsid w:val="00B33496"/>
    <w:rsid w:val="00B337A2"/>
    <w:rsid w:val="00B50042"/>
    <w:rsid w:val="00B610AE"/>
    <w:rsid w:val="00BC1A56"/>
    <w:rsid w:val="00BD0879"/>
    <w:rsid w:val="00BD4753"/>
    <w:rsid w:val="00BD5CB1"/>
    <w:rsid w:val="00BE62EE"/>
    <w:rsid w:val="00BF0056"/>
    <w:rsid w:val="00BF0E16"/>
    <w:rsid w:val="00C003BA"/>
    <w:rsid w:val="00C01F9D"/>
    <w:rsid w:val="00C4602F"/>
    <w:rsid w:val="00C46878"/>
    <w:rsid w:val="00C53DD5"/>
    <w:rsid w:val="00C6231D"/>
    <w:rsid w:val="00CB4A51"/>
    <w:rsid w:val="00CD4532"/>
    <w:rsid w:val="00CD47B0"/>
    <w:rsid w:val="00CD6F7A"/>
    <w:rsid w:val="00CE6104"/>
    <w:rsid w:val="00CE7918"/>
    <w:rsid w:val="00D16163"/>
    <w:rsid w:val="00D320DA"/>
    <w:rsid w:val="00D85750"/>
    <w:rsid w:val="00DB3FAD"/>
    <w:rsid w:val="00E170FA"/>
    <w:rsid w:val="00E44D2F"/>
    <w:rsid w:val="00E55870"/>
    <w:rsid w:val="00E61C09"/>
    <w:rsid w:val="00E657B7"/>
    <w:rsid w:val="00EB3B58"/>
    <w:rsid w:val="00EC7359"/>
    <w:rsid w:val="00EE3054"/>
    <w:rsid w:val="00EF4E4A"/>
    <w:rsid w:val="00F00606"/>
    <w:rsid w:val="00F01256"/>
    <w:rsid w:val="00F14492"/>
    <w:rsid w:val="00F679A8"/>
    <w:rsid w:val="00F769E6"/>
    <w:rsid w:val="00FC7475"/>
    <w:rsid w:val="00FE78A0"/>
    <w:rsid w:val="09B1B5D9"/>
    <w:rsid w:val="178F583E"/>
    <w:rsid w:val="235D4D22"/>
    <w:rsid w:val="2D38B4CE"/>
    <w:rsid w:val="3022A7CD"/>
    <w:rsid w:val="320C25F1"/>
    <w:rsid w:val="32891B89"/>
    <w:rsid w:val="4173F1C1"/>
    <w:rsid w:val="50807353"/>
    <w:rsid w:val="5662D795"/>
    <w:rsid w:val="5CC1D7E7"/>
    <w:rsid w:val="62A5B14A"/>
    <w:rsid w:val="7759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3122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semiHidden/>
    <w:qFormat/>
    <w:rsid w:val="003546EF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rsid w:val="009123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lbgca.scholarship@gmail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s\AppData\Roaming\Microsoft\Templates\Field%20trip%20assign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CE4A95-17F0-8441-B92A-4EF251A989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C:\Users\heads\AppData\Roaming\Microsoft\Templates\Field trip assignment form.dotx</Template>
  <TotalTime>0</TotalTime>
  <Pages>4</Pages>
  <Words>336</Words>
  <Characters>1917</Characters>
  <Application>Microsoft Office Word</Application>
  <DocSecurity>0</DocSecurity>
  <Lines>15</Lines>
  <Paragraphs>4</Paragraphs>
  <ScaleCrop>false</ScaleCrop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2024-01-30T21:49:00Z</dcterms:created>
  <dcterms:modified xsi:type="dcterms:W3CDTF">2024-01-30T21:49:00Z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